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771D86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771D86" w:rsidRDefault="00E72AD7" w:rsidP="00D70371">
            <w:pPr>
              <w:pStyle w:val="NASLOVZLATO"/>
              <w:rPr>
                <w:sz w:val="18"/>
                <w:szCs w:val="18"/>
                <w:lang w:val="sr-Cyrl-RS"/>
              </w:rPr>
            </w:pPr>
            <w:r w:rsidRPr="00771D86">
              <w:rPr>
                <w:sz w:val="18"/>
                <w:szCs w:val="18"/>
                <w:lang w:val="en-US" w:eastAsia="en-US"/>
              </w:rPr>
              <w:drawing>
                <wp:inline distT="0" distB="0" distL="0" distR="0" wp14:anchorId="7ABA33B4" wp14:editId="545E73C7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A45180" w:rsidRPr="00A45180" w:rsidRDefault="0006437C" w:rsidP="00A45180">
            <w:pPr>
              <w:pStyle w:val="NASLOVBELO"/>
              <w:spacing w:line="360" w:lineRule="auto"/>
              <w:rPr>
                <w:color w:val="FFE599"/>
                <w:sz w:val="20"/>
                <w:szCs w:val="18"/>
                <w:lang w:val="en-US"/>
              </w:rPr>
            </w:pPr>
            <w:r>
              <w:rPr>
                <w:color w:val="FFE599"/>
                <w:sz w:val="20"/>
                <w:szCs w:val="18"/>
                <w:lang w:val="sr-Cyrl-RS"/>
              </w:rPr>
              <w:t>ПРАВИЛНИК</w:t>
            </w:r>
            <w:r w:rsidR="003E6F46" w:rsidRPr="003E6F46">
              <w:rPr>
                <w:color w:val="FFE599"/>
                <w:sz w:val="20"/>
                <w:szCs w:val="18"/>
                <w:lang w:val="sr-Cyrl-RS"/>
              </w:rPr>
              <w:t xml:space="preserve"> </w:t>
            </w:r>
          </w:p>
          <w:p w:rsidR="00932A9A" w:rsidRPr="00771D86" w:rsidRDefault="006263AD" w:rsidP="00A45180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</w:pPr>
            <w:r w:rsidRPr="006263AD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О СУФИНАНСИРАЊУ ПРОЈЕКАТА ЗА ОСТВАРИВАЊЕ ЈАВНОГ ИНТЕРЕСА У ОБЛАСТИ ЈАВНОГ ИНФОРМИСАЊА</w:t>
            </w:r>
          </w:p>
          <w:p w:rsidR="00932A9A" w:rsidRPr="00771D86" w:rsidRDefault="0006437C" w:rsidP="006263AD">
            <w:pPr>
              <w:pStyle w:val="podnaslovpropisa"/>
              <w:rPr>
                <w:sz w:val="18"/>
                <w:szCs w:val="18"/>
                <w:lang w:val="sr-Cyrl-RS"/>
              </w:rPr>
            </w:pPr>
            <w:r w:rsidRPr="0006437C">
              <w:rPr>
                <w:sz w:val="18"/>
                <w:szCs w:val="18"/>
                <w:lang w:val="sr-Cyrl-RS"/>
              </w:rPr>
              <w:t xml:space="preserve">("Сл. гласник РС", бр. </w:t>
            </w:r>
            <w:r w:rsidR="006263AD">
              <w:rPr>
                <w:sz w:val="18"/>
                <w:szCs w:val="18"/>
                <w:lang w:val="en-US"/>
              </w:rPr>
              <w:t>6</w:t>
            </w:r>
            <w:r w:rsidRPr="0006437C">
              <w:rPr>
                <w:sz w:val="18"/>
                <w:szCs w:val="18"/>
                <w:lang w:val="sr-Cyrl-RS"/>
              </w:rPr>
              <w:t>/2024</w:t>
            </w:r>
            <w:r w:rsidR="00FC65A5">
              <w:rPr>
                <w:sz w:val="18"/>
                <w:szCs w:val="18"/>
                <w:lang w:val="sr-Cyrl-RS"/>
              </w:rPr>
              <w:t xml:space="preserve"> и 106</w:t>
            </w:r>
            <w:r w:rsidR="00FC65A5" w:rsidRPr="0006437C">
              <w:rPr>
                <w:sz w:val="18"/>
                <w:szCs w:val="18"/>
                <w:lang w:val="sr-Cyrl-RS"/>
              </w:rPr>
              <w:t>/2024</w:t>
            </w:r>
            <w:r w:rsidRPr="0006437C">
              <w:rPr>
                <w:sz w:val="18"/>
                <w:szCs w:val="18"/>
                <w:lang w:val="sr-Cyrl-RS"/>
              </w:rPr>
              <w:t>)</w:t>
            </w:r>
          </w:p>
        </w:tc>
      </w:tr>
    </w:tbl>
    <w:p w:rsidR="006263AD" w:rsidRPr="0063653F" w:rsidRDefault="006263AD" w:rsidP="00A803D6">
      <w:pPr>
        <w:pStyle w:val="Normal5"/>
      </w:pPr>
      <w:bookmarkStart w:id="0" w:name="str_1"/>
      <w:bookmarkEnd w:id="0"/>
    </w:p>
    <w:p w:rsidR="008C72C5" w:rsidRDefault="008C72C5" w:rsidP="008C72C5">
      <w:pPr>
        <w:pStyle w:val="basic-paragraph"/>
        <w:shd w:val="clear" w:color="auto" w:fill="FFFFFF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058800" cy="4320000"/>
            <wp:effectExtent l="0" t="0" r="0" b="4445"/>
            <wp:docPr id="53" name="Picture 53" descr="https://slgl.pravno-informacioni-sistem.rs/api/LawAdActAttachment/slike/1031596/Javno-informisanje_Pag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lgl.pravno-informacioni-sistem.rs/api/LawAdActAttachment/slike/1031596/Javno-informisanje_Page_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2C5" w:rsidRDefault="008C72C5" w:rsidP="008C72C5">
      <w:pPr>
        <w:pStyle w:val="basic-paragraph"/>
        <w:shd w:val="clear" w:color="auto" w:fill="FFFFFF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555600" cy="4680000"/>
            <wp:effectExtent l="0" t="0" r="0" b="6350"/>
            <wp:docPr id="52" name="Picture 52" descr="https://slgl.pravno-informacioni-sistem.rs/api/LawAdActAttachment/slike/1031596/Javno-informisanje_Page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lgl.pravno-informacioni-sistem.rs/api/LawAdActAttachment/slike/1031596/Javno-informisanje_Page_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2C5" w:rsidRDefault="008C72C5" w:rsidP="008C72C5">
      <w:pPr>
        <w:pStyle w:val="basic-paragraph"/>
        <w:shd w:val="clear" w:color="auto" w:fill="FFFFFF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566400" cy="4680000"/>
            <wp:effectExtent l="0" t="0" r="0" b="6350"/>
            <wp:docPr id="51" name="Picture 51" descr="https://slgl.pravno-informacioni-sistem.rs/api/LawAdActAttachment/slike/1031596/Javno-informisanje_Page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lgl.pravno-informacioni-sistem.rs/api/LawAdActAttachment/slike/1031596/Javno-informisanje_Page_0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4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2C5" w:rsidRDefault="008C72C5" w:rsidP="008C72C5">
      <w:pPr>
        <w:pStyle w:val="basic-paragraph"/>
        <w:shd w:val="clear" w:color="auto" w:fill="FFFFFF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bookmarkStart w:id="1" w:name="_GoBack"/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558278" cy="4676775"/>
            <wp:effectExtent l="0" t="0" r="0" b="0"/>
            <wp:docPr id="50" name="Picture 50" descr="https://slgl.pravno-informacioni-sistem.rs/api/LawAdActAttachment/slike/1031596/Javno-informisanje_Page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lgl.pravno-informacioni-sistem.rs/api/LawAdActAttachment/slike/1031596/Javno-informisanje_Page_0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8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6263AD" w:rsidRPr="0063653F" w:rsidRDefault="008C72C5" w:rsidP="008C72C5">
      <w:pPr>
        <w:pStyle w:val="Normal5"/>
        <w:jc w:val="center"/>
      </w:pPr>
      <w:r>
        <w:rPr>
          <w:rFonts w:ascii="Verdana" w:hAnsi="Verdana"/>
          <w:noProof/>
          <w:color w:val="000000"/>
          <w:sz w:val="18"/>
          <w:szCs w:val="18"/>
          <w:lang w:val="en-US" w:eastAsia="en-US"/>
        </w:rPr>
        <w:lastRenderedPageBreak/>
        <w:drawing>
          <wp:inline distT="0" distB="0" distL="0" distR="0">
            <wp:extent cx="6772275" cy="4832029"/>
            <wp:effectExtent l="0" t="0" r="0" b="6985"/>
            <wp:docPr id="49" name="Picture 49" descr="https://slgl.pravno-informacioni-sistem.rs/api/LawAdActAttachment/slike/1031596/Javno-informisanje_Page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lgl.pravno-informacioni-sistem.rs/api/LawAdActAttachment/slike/1031596/Javno-informisanje_Page_0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945" cy="483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5"/>
        <w:jc w:val="center"/>
      </w:pPr>
      <w:r w:rsidRPr="0063653F">
        <w:rPr>
          <w:noProof/>
          <w:lang w:val="en-US" w:eastAsia="en-US"/>
        </w:rPr>
        <w:drawing>
          <wp:inline distT="0" distB="0" distL="0" distR="0">
            <wp:extent cx="5734050" cy="40767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5"/>
        <w:jc w:val="center"/>
      </w:pPr>
      <w:r w:rsidRPr="0063653F">
        <w:rPr>
          <w:noProof/>
          <w:lang w:val="en-US" w:eastAsia="en-US"/>
        </w:rPr>
        <w:lastRenderedPageBreak/>
        <w:drawing>
          <wp:inline distT="0" distB="0" distL="0" distR="0">
            <wp:extent cx="5734050" cy="40767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5"/>
        <w:jc w:val="center"/>
      </w:pPr>
      <w:r w:rsidRPr="0063653F">
        <w:rPr>
          <w:noProof/>
          <w:lang w:val="en-US" w:eastAsia="en-US"/>
        </w:rPr>
        <w:drawing>
          <wp:inline distT="0" distB="0" distL="0" distR="0">
            <wp:extent cx="5734050" cy="40767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5"/>
        <w:jc w:val="center"/>
      </w:pPr>
      <w:r w:rsidRPr="0063653F">
        <w:rPr>
          <w:noProof/>
          <w:lang w:val="en-US" w:eastAsia="en-US"/>
        </w:rPr>
        <w:lastRenderedPageBreak/>
        <w:drawing>
          <wp:inline distT="0" distB="0" distL="0" distR="0">
            <wp:extent cx="5734050" cy="40767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5"/>
        <w:jc w:val="center"/>
      </w:pPr>
      <w:r w:rsidRPr="0063653F">
        <w:rPr>
          <w:noProof/>
          <w:lang w:val="en-US" w:eastAsia="en-US"/>
        </w:rPr>
        <w:drawing>
          <wp:inline distT="0" distB="0" distL="0" distR="0">
            <wp:extent cx="5734050" cy="4076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5"/>
        <w:jc w:val="center"/>
      </w:pPr>
      <w:r w:rsidRPr="0063653F">
        <w:rPr>
          <w:noProof/>
          <w:lang w:val="en-US" w:eastAsia="en-US"/>
        </w:rPr>
        <w:lastRenderedPageBreak/>
        <w:drawing>
          <wp:inline distT="0" distB="0" distL="0" distR="0">
            <wp:extent cx="5734050" cy="40767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5"/>
        <w:jc w:val="center"/>
      </w:pPr>
      <w:r w:rsidRPr="0063653F">
        <w:rPr>
          <w:noProof/>
          <w:lang w:val="en-US" w:eastAsia="en-US"/>
        </w:rPr>
        <w:drawing>
          <wp:inline distT="0" distB="0" distL="0" distR="0">
            <wp:extent cx="5734050" cy="4076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5"/>
        <w:jc w:val="center"/>
      </w:pPr>
      <w:r w:rsidRPr="0063653F">
        <w:rPr>
          <w:noProof/>
          <w:lang w:val="en-US" w:eastAsia="en-US"/>
        </w:rPr>
        <w:lastRenderedPageBreak/>
        <w:drawing>
          <wp:inline distT="0" distB="0" distL="0" distR="0">
            <wp:extent cx="5734050" cy="4076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5"/>
        <w:jc w:val="center"/>
      </w:pPr>
      <w:r w:rsidRPr="0063653F">
        <w:rPr>
          <w:noProof/>
          <w:lang w:val="en-US" w:eastAsia="en-US"/>
        </w:rPr>
        <w:drawing>
          <wp:inline distT="0" distB="0" distL="0" distR="0">
            <wp:extent cx="5734050" cy="4076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5"/>
        <w:jc w:val="center"/>
      </w:pPr>
      <w:r w:rsidRPr="0063653F">
        <w:rPr>
          <w:noProof/>
          <w:lang w:val="en-US" w:eastAsia="en-US"/>
        </w:rPr>
        <w:lastRenderedPageBreak/>
        <w:drawing>
          <wp:inline distT="0" distB="0" distL="0" distR="0">
            <wp:extent cx="5734050" cy="4076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5"/>
        <w:jc w:val="center"/>
      </w:pPr>
      <w:r w:rsidRPr="0063653F">
        <w:rPr>
          <w:noProof/>
          <w:lang w:val="en-US" w:eastAsia="en-US"/>
        </w:rPr>
        <w:drawing>
          <wp:inline distT="0" distB="0" distL="0" distR="0">
            <wp:extent cx="5734050" cy="4076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5"/>
        <w:jc w:val="center"/>
      </w:pPr>
      <w:r w:rsidRPr="0063653F">
        <w:rPr>
          <w:noProof/>
          <w:lang w:val="en-US" w:eastAsia="en-US"/>
        </w:rPr>
        <w:lastRenderedPageBreak/>
        <w:drawing>
          <wp:inline distT="0" distB="0" distL="0" distR="0">
            <wp:extent cx="5734050" cy="4076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5"/>
        <w:jc w:val="center"/>
      </w:pPr>
      <w:r w:rsidRPr="0063653F">
        <w:rPr>
          <w:noProof/>
          <w:lang w:val="en-US" w:eastAsia="en-US"/>
        </w:rPr>
        <w:drawing>
          <wp:inline distT="0" distB="0" distL="0" distR="0">
            <wp:extent cx="5734050" cy="4076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5"/>
        <w:jc w:val="center"/>
      </w:pPr>
    </w:p>
    <w:p w:rsidR="006263AD" w:rsidRPr="0063653F" w:rsidRDefault="006263AD" w:rsidP="006263AD">
      <w:pPr>
        <w:pStyle w:val="Normal5"/>
        <w:jc w:val="center"/>
      </w:pPr>
    </w:p>
    <w:p w:rsidR="006263AD" w:rsidRPr="0063653F" w:rsidRDefault="006263AD" w:rsidP="006263AD">
      <w:pPr>
        <w:pStyle w:val="Normal5"/>
        <w:jc w:val="center"/>
      </w:pPr>
    </w:p>
    <w:p w:rsidR="00FF0BBE" w:rsidRDefault="00FF0BBE" w:rsidP="00A803D6">
      <w:pPr>
        <w:pStyle w:val="basic-paragraph"/>
        <w:shd w:val="clear" w:color="auto" w:fill="FFFFFF"/>
        <w:spacing w:before="0" w:beforeAutospacing="0" w:after="150" w:afterAutospacing="0"/>
        <w:ind w:firstLine="480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130000" cy="7200000"/>
            <wp:effectExtent l="0" t="0" r="0" b="0"/>
            <wp:docPr id="57" name="Picture 57" descr="https://slgl.pravno-informacioni-sistem.rs/api/LawAdActAttachment/slike/1031596/Javno-informisanje_Page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lgl.pravno-informacioni-sistem.rs/api/LawAdActAttachment/slike/1031596/Javno-informisanje_Page_0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BBE" w:rsidRDefault="00FF0BBE" w:rsidP="00FF0BBE">
      <w:pPr>
        <w:pStyle w:val="basic-paragraph"/>
        <w:shd w:val="clear" w:color="auto" w:fill="FFFFFF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130000" cy="7200000"/>
            <wp:effectExtent l="0" t="0" r="0" b="0"/>
            <wp:docPr id="56" name="Picture 56" descr="https://slgl.pravno-informacioni-sistem.rs/api/LawAdActAttachment/slike/1031596/Javno-informisanje_Page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lgl.pravno-informacioni-sistem.rs/api/LawAdActAttachment/slike/1031596/Javno-informisanje_Page_07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BBE" w:rsidRDefault="00FF0BBE" w:rsidP="00FF0BBE">
      <w:pPr>
        <w:pStyle w:val="basic-paragraph"/>
        <w:shd w:val="clear" w:color="auto" w:fill="FFFFFF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130000" cy="7200000"/>
            <wp:effectExtent l="0" t="0" r="0" b="0"/>
            <wp:docPr id="55" name="Picture 55" descr="https://slgl.pravno-informacioni-sistem.rs/api/LawAdActAttachment/slike/1031596/Javno-informisanje_Page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lgl.pravno-informacioni-sistem.rs/api/LawAdActAttachment/slike/1031596/Javno-informisanje_Page_08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BBE" w:rsidRDefault="00FF0BBE" w:rsidP="00FF0BBE">
      <w:pPr>
        <w:pStyle w:val="basic-paragraph"/>
        <w:shd w:val="clear" w:color="auto" w:fill="FFFFFF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896800" cy="8280000"/>
            <wp:effectExtent l="0" t="0" r="0" b="0"/>
            <wp:docPr id="54" name="Picture 54" descr="https://slgl.pravno-informacioni-sistem.rs/api/LawAdActAttachment/slike/1031596/Javno-informisanje_Page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lgl.pravno-informacioni-sistem.rs/api/LawAdActAttachment/slike/1031596/Javno-informisanje_Page_09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D6" w:rsidRDefault="000013B1" w:rsidP="00A803D6">
      <w:pPr>
        <w:pStyle w:val="basic-paragraph"/>
        <w:shd w:val="clear" w:color="auto" w:fill="FFFFFF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lastRenderedPageBreak/>
        <w:drawing>
          <wp:inline distT="0" distB="0" distL="0" distR="0" wp14:anchorId="0EB237F6" wp14:editId="38CBBA29">
            <wp:extent cx="5972810" cy="5017770"/>
            <wp:effectExtent l="0" t="0" r="889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01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D6" w:rsidRDefault="00A803D6" w:rsidP="00A803D6">
      <w:pPr>
        <w:pStyle w:val="basic-paragraph"/>
        <w:shd w:val="clear" w:color="auto" w:fill="FFFFFF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</w:p>
    <w:p w:rsidR="00A803D6" w:rsidRDefault="000013B1" w:rsidP="00A803D6">
      <w:pPr>
        <w:pStyle w:val="basic-paragraph"/>
        <w:shd w:val="clear" w:color="auto" w:fill="FFFFFF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lastRenderedPageBreak/>
        <w:drawing>
          <wp:inline distT="0" distB="0" distL="0" distR="0" wp14:anchorId="757DB290" wp14:editId="2F9F0DD3">
            <wp:extent cx="5972810" cy="4834255"/>
            <wp:effectExtent l="0" t="0" r="8890" b="444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8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3B1">
        <w:t xml:space="preserve"> </w:t>
      </w:r>
      <w:r>
        <w:lastRenderedPageBreak/>
        <w:drawing>
          <wp:inline distT="0" distB="0" distL="0" distR="0" wp14:anchorId="6DD59602" wp14:editId="40CBE2BA">
            <wp:extent cx="5972810" cy="4832985"/>
            <wp:effectExtent l="0" t="0" r="8890" b="571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D6" w:rsidRDefault="00A803D6" w:rsidP="00A803D6">
      <w:pPr>
        <w:pStyle w:val="basic-paragraph"/>
        <w:shd w:val="clear" w:color="auto" w:fill="FFFFFF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</w:p>
    <w:p w:rsidR="00A803D6" w:rsidRPr="003E6557" w:rsidRDefault="00A803D6" w:rsidP="00A803D6">
      <w:pPr>
        <w:pStyle w:val="normal0"/>
      </w:pPr>
    </w:p>
    <w:p w:rsidR="006263AD" w:rsidRPr="0063653F" w:rsidRDefault="006263AD" w:rsidP="006263AD">
      <w:pPr>
        <w:pStyle w:val="Normal5"/>
        <w:jc w:val="center"/>
      </w:pPr>
    </w:p>
    <w:p w:rsidR="006263AD" w:rsidRPr="0063653F" w:rsidRDefault="006263AD" w:rsidP="006263AD">
      <w:pPr>
        <w:pStyle w:val="Normal5"/>
        <w:jc w:val="center"/>
      </w:pPr>
    </w:p>
    <w:p w:rsidR="006263AD" w:rsidRPr="0063653F" w:rsidRDefault="000013B1" w:rsidP="006263AD">
      <w:pPr>
        <w:pStyle w:val="Normal5"/>
        <w:jc w:val="center"/>
      </w:pPr>
      <w:r>
        <w:rPr>
          <w:lang w:val="en-US"/>
        </w:rPr>
        <w:lastRenderedPageBreak/>
        <w:drawing>
          <wp:inline distT="0" distB="0" distL="0" distR="0" wp14:anchorId="0D9054A8" wp14:editId="55A4826B">
            <wp:extent cx="5972810" cy="5006975"/>
            <wp:effectExtent l="0" t="0" r="8890" b="317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00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5"/>
        <w:jc w:val="center"/>
      </w:pPr>
    </w:p>
    <w:p w:rsidR="006263AD" w:rsidRPr="0063653F" w:rsidRDefault="000013B1" w:rsidP="006263AD">
      <w:pPr>
        <w:pStyle w:val="Normal5"/>
        <w:jc w:val="center"/>
      </w:pPr>
      <w:r>
        <w:rPr>
          <w:lang w:val="en-US"/>
        </w:rPr>
        <w:lastRenderedPageBreak/>
        <w:drawing>
          <wp:inline distT="0" distB="0" distL="0" distR="0" wp14:anchorId="32668357" wp14:editId="238E0C67">
            <wp:extent cx="5972810" cy="4204970"/>
            <wp:effectExtent l="0" t="0" r="8890" b="508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5"/>
        <w:jc w:val="center"/>
      </w:pPr>
      <w:r w:rsidRPr="0063653F">
        <w:rPr>
          <w:noProof/>
          <w:lang w:val="en-US" w:eastAsia="en-US"/>
        </w:rPr>
        <w:lastRenderedPageBreak/>
        <w:drawing>
          <wp:inline distT="0" distB="0" distL="0" distR="0">
            <wp:extent cx="5734050" cy="80676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5"/>
        <w:jc w:val="center"/>
      </w:pPr>
      <w:r w:rsidRPr="0063653F">
        <w:rPr>
          <w:noProof/>
          <w:lang w:val="en-US" w:eastAsia="en-US"/>
        </w:rPr>
        <w:lastRenderedPageBreak/>
        <w:drawing>
          <wp:inline distT="0" distB="0" distL="0" distR="0">
            <wp:extent cx="5734050" cy="80676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Default="006263AD" w:rsidP="006263AD">
      <w:pPr>
        <w:pStyle w:val="Normal5"/>
        <w:jc w:val="center"/>
      </w:pPr>
      <w:r w:rsidRPr="0063653F">
        <w:rPr>
          <w:noProof/>
          <w:lang w:val="en-US" w:eastAsia="en-US"/>
        </w:rPr>
        <w:lastRenderedPageBreak/>
        <w:drawing>
          <wp:inline distT="0" distB="0" distL="0" distR="0">
            <wp:extent cx="5734050" cy="80676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5"/>
        <w:jc w:val="center"/>
      </w:pPr>
    </w:p>
    <w:p w:rsidR="009C7D6A" w:rsidRDefault="009C7D6A" w:rsidP="006263AD">
      <w:pPr>
        <w:jc w:val="center"/>
        <w:rPr>
          <w:rFonts w:ascii="Arial" w:hAnsi="Arial" w:cs="Arial"/>
        </w:rPr>
      </w:pPr>
    </w:p>
    <w:p w:rsidR="009C7D6A" w:rsidRDefault="009C7D6A" w:rsidP="006263AD">
      <w:pPr>
        <w:jc w:val="center"/>
        <w:rPr>
          <w:rFonts w:ascii="Arial" w:hAnsi="Arial" w:cs="Arial"/>
        </w:rPr>
      </w:pPr>
    </w:p>
    <w:sectPr w:rsidR="009C7D6A" w:rsidSect="00FD359D">
      <w:footerReference w:type="default" r:id="rId40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BD6" w:rsidRDefault="00F05BD6" w:rsidP="00517A41">
      <w:r>
        <w:separator/>
      </w:r>
    </w:p>
  </w:endnote>
  <w:endnote w:type="continuationSeparator" w:id="0">
    <w:p w:rsidR="00F05BD6" w:rsidRDefault="00F05BD6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723A20">
      <w:rPr>
        <w:caps/>
        <w:noProof/>
        <w:color w:val="5B9BD5"/>
      </w:rPr>
      <w:t>5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BD6" w:rsidRDefault="00F05BD6" w:rsidP="00517A41">
      <w:r>
        <w:separator/>
      </w:r>
    </w:p>
  </w:footnote>
  <w:footnote w:type="continuationSeparator" w:id="0">
    <w:p w:rsidR="00F05BD6" w:rsidRDefault="00F05BD6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E2C322E"/>
    <w:multiLevelType w:val="multilevel"/>
    <w:tmpl w:val="731EC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81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013B1"/>
    <w:rsid w:val="000540A1"/>
    <w:rsid w:val="0006437C"/>
    <w:rsid w:val="00080708"/>
    <w:rsid w:val="000831BD"/>
    <w:rsid w:val="000B7E24"/>
    <w:rsid w:val="000C5867"/>
    <w:rsid w:val="00172385"/>
    <w:rsid w:val="0018487A"/>
    <w:rsid w:val="00192081"/>
    <w:rsid w:val="001C11FA"/>
    <w:rsid w:val="001E651C"/>
    <w:rsid w:val="001F79EF"/>
    <w:rsid w:val="00251BA3"/>
    <w:rsid w:val="002A17CE"/>
    <w:rsid w:val="002D455C"/>
    <w:rsid w:val="00352BAB"/>
    <w:rsid w:val="003678AF"/>
    <w:rsid w:val="00380192"/>
    <w:rsid w:val="003858A6"/>
    <w:rsid w:val="0038696B"/>
    <w:rsid w:val="003960C1"/>
    <w:rsid w:val="003C4BB6"/>
    <w:rsid w:val="003D018B"/>
    <w:rsid w:val="003E6F46"/>
    <w:rsid w:val="00415C9E"/>
    <w:rsid w:val="0042287B"/>
    <w:rsid w:val="0044547E"/>
    <w:rsid w:val="00462924"/>
    <w:rsid w:val="004666EA"/>
    <w:rsid w:val="004777E6"/>
    <w:rsid w:val="004F4265"/>
    <w:rsid w:val="0050263D"/>
    <w:rsid w:val="005029F7"/>
    <w:rsid w:val="00517A41"/>
    <w:rsid w:val="0054568E"/>
    <w:rsid w:val="005571C9"/>
    <w:rsid w:val="00596ED1"/>
    <w:rsid w:val="005D6DF1"/>
    <w:rsid w:val="005F6DF4"/>
    <w:rsid w:val="00606197"/>
    <w:rsid w:val="006263AD"/>
    <w:rsid w:val="00643E74"/>
    <w:rsid w:val="00665421"/>
    <w:rsid w:val="006B4661"/>
    <w:rsid w:val="006C26FD"/>
    <w:rsid w:val="006E10C5"/>
    <w:rsid w:val="006E32BE"/>
    <w:rsid w:val="00717B5A"/>
    <w:rsid w:val="00723A20"/>
    <w:rsid w:val="00742AC8"/>
    <w:rsid w:val="00771D86"/>
    <w:rsid w:val="007A55AE"/>
    <w:rsid w:val="007D67EA"/>
    <w:rsid w:val="007E2EB9"/>
    <w:rsid w:val="00801FF1"/>
    <w:rsid w:val="00802A7B"/>
    <w:rsid w:val="0081111A"/>
    <w:rsid w:val="0082135B"/>
    <w:rsid w:val="00824D13"/>
    <w:rsid w:val="00836C83"/>
    <w:rsid w:val="00872128"/>
    <w:rsid w:val="008B1692"/>
    <w:rsid w:val="008C72C5"/>
    <w:rsid w:val="00905917"/>
    <w:rsid w:val="009220D6"/>
    <w:rsid w:val="009238C2"/>
    <w:rsid w:val="00932A9A"/>
    <w:rsid w:val="00944E3C"/>
    <w:rsid w:val="00951703"/>
    <w:rsid w:val="00987475"/>
    <w:rsid w:val="00994F91"/>
    <w:rsid w:val="009A1B18"/>
    <w:rsid w:val="009B37BC"/>
    <w:rsid w:val="009B7D5A"/>
    <w:rsid w:val="009C7D6A"/>
    <w:rsid w:val="009D4583"/>
    <w:rsid w:val="009F7AF7"/>
    <w:rsid w:val="00A31AF5"/>
    <w:rsid w:val="00A43155"/>
    <w:rsid w:val="00A45180"/>
    <w:rsid w:val="00A62947"/>
    <w:rsid w:val="00A803D6"/>
    <w:rsid w:val="00B34F09"/>
    <w:rsid w:val="00C04704"/>
    <w:rsid w:val="00C21715"/>
    <w:rsid w:val="00C40AD5"/>
    <w:rsid w:val="00C56CC9"/>
    <w:rsid w:val="00C83A85"/>
    <w:rsid w:val="00CD40D8"/>
    <w:rsid w:val="00D70371"/>
    <w:rsid w:val="00DA3096"/>
    <w:rsid w:val="00DB1263"/>
    <w:rsid w:val="00DD28EC"/>
    <w:rsid w:val="00DD75D6"/>
    <w:rsid w:val="00E110B2"/>
    <w:rsid w:val="00E25874"/>
    <w:rsid w:val="00E72AD7"/>
    <w:rsid w:val="00ED4389"/>
    <w:rsid w:val="00EF0307"/>
    <w:rsid w:val="00F058FC"/>
    <w:rsid w:val="00F05BD6"/>
    <w:rsid w:val="00F464CB"/>
    <w:rsid w:val="00F72E7E"/>
    <w:rsid w:val="00F80650"/>
    <w:rsid w:val="00FA6A61"/>
    <w:rsid w:val="00FC65A5"/>
    <w:rsid w:val="00FD359D"/>
    <w:rsid w:val="00FE1DC6"/>
    <w:rsid w:val="00FF0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771D86"/>
    <w:pPr>
      <w:spacing w:before="100" w:beforeAutospacing="1" w:after="100" w:afterAutospacing="1"/>
      <w:contextualSpacing w:val="0"/>
      <w:outlineLvl w:val="4"/>
    </w:pPr>
    <w:rPr>
      <w:rFonts w:eastAsia="Times New Roman"/>
      <w:b/>
      <w:bCs/>
      <w:noProof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987475"/>
  </w:style>
  <w:style w:type="table" w:customStyle="1" w:styleId="TableGrid5">
    <w:name w:val="Table Grid5"/>
    <w:basedOn w:val="TableNormal"/>
    <w:next w:val="TableGrid0"/>
    <w:uiPriority w:val="59"/>
    <w:rsid w:val="0098747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tpis">
    <w:name w:val="potpis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C56CC9"/>
  </w:style>
  <w:style w:type="paragraph" w:customStyle="1" w:styleId="bold1">
    <w:name w:val="bold1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">
    <w:name w:val="italik"/>
    <w:basedOn w:val="DefaultParagraphFont"/>
    <w:rsid w:val="00C56CC9"/>
  </w:style>
  <w:style w:type="character" w:customStyle="1" w:styleId="subscript">
    <w:name w:val="subscript"/>
    <w:basedOn w:val="DefaultParagraphFont"/>
    <w:rsid w:val="00C56CC9"/>
  </w:style>
  <w:style w:type="paragraph" w:customStyle="1" w:styleId="tabela">
    <w:name w:val="tabela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951703"/>
  </w:style>
  <w:style w:type="paragraph" w:customStyle="1" w:styleId="f">
    <w:name w:val="f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0B7E24"/>
  </w:style>
  <w:style w:type="table" w:customStyle="1" w:styleId="TableGrid6">
    <w:name w:val="Table Grid6"/>
    <w:basedOn w:val="TableNormal"/>
    <w:next w:val="TableGrid0"/>
    <w:uiPriority w:val="59"/>
    <w:rsid w:val="000B7E2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uto-style1">
    <w:name w:val="auto-style1"/>
    <w:basedOn w:val="Normal"/>
    <w:rsid w:val="009F7AF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1D86"/>
    <w:rPr>
      <w:rFonts w:ascii="Times New Roman" w:eastAsia="Times New Roman" w:hAnsi="Times New Roman"/>
      <w:b/>
      <w:bCs/>
      <w:lang w:val="en-US" w:eastAsia="en-US"/>
    </w:rPr>
  </w:style>
  <w:style w:type="paragraph" w:customStyle="1" w:styleId="odluka-zakon">
    <w:name w:val="odluka-zakon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aslov">
    <w:name w:val="naslov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ormal4">
    <w:name w:val="Normal4"/>
    <w:basedOn w:val="Normal"/>
    <w:rsid w:val="00DD28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5">
    <w:name w:val="Normal5"/>
    <w:basedOn w:val="Normal"/>
    <w:rsid w:val="006263AD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0">
    <w:name w:val="normal"/>
    <w:basedOn w:val="Normal"/>
    <w:rsid w:val="00A803D6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771D86"/>
    <w:pPr>
      <w:spacing w:before="100" w:beforeAutospacing="1" w:after="100" w:afterAutospacing="1"/>
      <w:contextualSpacing w:val="0"/>
      <w:outlineLvl w:val="4"/>
    </w:pPr>
    <w:rPr>
      <w:rFonts w:eastAsia="Times New Roman"/>
      <w:b/>
      <w:bCs/>
      <w:noProof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987475"/>
  </w:style>
  <w:style w:type="table" w:customStyle="1" w:styleId="TableGrid5">
    <w:name w:val="Table Grid5"/>
    <w:basedOn w:val="TableNormal"/>
    <w:next w:val="TableGrid0"/>
    <w:uiPriority w:val="59"/>
    <w:rsid w:val="0098747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tpis">
    <w:name w:val="potpis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C56CC9"/>
  </w:style>
  <w:style w:type="paragraph" w:customStyle="1" w:styleId="bold1">
    <w:name w:val="bold1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">
    <w:name w:val="italik"/>
    <w:basedOn w:val="DefaultParagraphFont"/>
    <w:rsid w:val="00C56CC9"/>
  </w:style>
  <w:style w:type="character" w:customStyle="1" w:styleId="subscript">
    <w:name w:val="subscript"/>
    <w:basedOn w:val="DefaultParagraphFont"/>
    <w:rsid w:val="00C56CC9"/>
  </w:style>
  <w:style w:type="paragraph" w:customStyle="1" w:styleId="tabela">
    <w:name w:val="tabela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951703"/>
  </w:style>
  <w:style w:type="paragraph" w:customStyle="1" w:styleId="f">
    <w:name w:val="f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0B7E24"/>
  </w:style>
  <w:style w:type="table" w:customStyle="1" w:styleId="TableGrid6">
    <w:name w:val="Table Grid6"/>
    <w:basedOn w:val="TableNormal"/>
    <w:next w:val="TableGrid0"/>
    <w:uiPriority w:val="59"/>
    <w:rsid w:val="000B7E2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uto-style1">
    <w:name w:val="auto-style1"/>
    <w:basedOn w:val="Normal"/>
    <w:rsid w:val="009F7AF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1D86"/>
    <w:rPr>
      <w:rFonts w:ascii="Times New Roman" w:eastAsia="Times New Roman" w:hAnsi="Times New Roman"/>
      <w:b/>
      <w:bCs/>
      <w:lang w:val="en-US" w:eastAsia="en-US"/>
    </w:rPr>
  </w:style>
  <w:style w:type="paragraph" w:customStyle="1" w:styleId="odluka-zakon">
    <w:name w:val="odluka-zakon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aslov">
    <w:name w:val="naslov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ormal4">
    <w:name w:val="Normal4"/>
    <w:basedOn w:val="Normal"/>
    <w:rsid w:val="00DD28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5">
    <w:name w:val="Normal5"/>
    <w:basedOn w:val="Normal"/>
    <w:rsid w:val="006263AD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0">
    <w:name w:val="normal"/>
    <w:basedOn w:val="Normal"/>
    <w:rsid w:val="00A803D6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6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52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7495">
          <w:marLeft w:val="42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6706">
              <w:marLeft w:val="0"/>
              <w:marRight w:val="0"/>
              <w:marTop w:val="0"/>
              <w:marBottom w:val="0"/>
              <w:divBdr>
                <w:top w:val="single" w:sz="12" w:space="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0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8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5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865190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3748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30139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051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42380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93051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24286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65132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243372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9329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88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0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7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7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7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2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2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66F52-64B5-47C6-BE2F-746970E89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24</TotalTime>
  <Pages>22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7</cp:revision>
  <dcterms:created xsi:type="dcterms:W3CDTF">2024-01-29T08:39:00Z</dcterms:created>
  <dcterms:modified xsi:type="dcterms:W3CDTF">2024-12-30T09:21:00Z</dcterms:modified>
</cp:coreProperties>
</file>